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1C79" w:rsidRDefault="00B91C79">
      <w:r w:rsidRPr="000F7803">
        <w:rPr>
          <w:b/>
          <w:sz w:val="24"/>
        </w:rPr>
        <w:t>MC Infonet – IMPORTANT CHANGES COMING SOON</w:t>
      </w:r>
      <w:r>
        <w:tab/>
      </w:r>
      <w:r w:rsidRPr="00CE092D">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4.5pt;height:34.5pt;visibility:visible">
            <v:imagedata r:id="rId4" o:title=""/>
          </v:shape>
        </w:pict>
      </w:r>
    </w:p>
    <w:p w:rsidR="00B91C79" w:rsidRDefault="00B91C79">
      <w:r>
        <w:t>Beginning Monday, April 13</w:t>
      </w:r>
      <w:r w:rsidRPr="00261963">
        <w:rPr>
          <w:vertAlign w:val="superscript"/>
        </w:rPr>
        <w:t>th</w:t>
      </w:r>
      <w:r>
        <w:t xml:space="preserve">, MC Infonet will be accessible exclusively through My MC.  MC Infonet is the College’s “intranet” or secured web presence for internally-focused content, documentation and web space.  At that time, MC Infonet will no longer be directly accessible using </w:t>
      </w:r>
      <w:hyperlink r:id="rId5" w:history="1">
        <w:r w:rsidRPr="00F918A9">
          <w:rPr>
            <w:rStyle w:val="Hyperlink"/>
          </w:rPr>
          <w:t>www.mcinfonet.org</w:t>
        </w:r>
      </w:hyperlink>
      <w:r>
        <w:t xml:space="preserve">.  This change is necessary so that we may provide additional security for internal and/or confidential content, as well as to position us for improved functionality in future phases of our Web (.edu and MC Infonet) redesign efforts.  </w:t>
      </w:r>
    </w:p>
    <w:p w:rsidR="00B91C79" w:rsidRDefault="00B91C79">
      <w:pPr>
        <w:rPr>
          <w:b/>
          <w:i/>
          <w:u w:val="single"/>
        </w:rPr>
      </w:pPr>
      <w:r w:rsidRPr="000B4018">
        <w:rPr>
          <w:b/>
          <w:i/>
          <w:u w:val="single"/>
        </w:rPr>
        <w:t xml:space="preserve">IMPORTANT DIRECTIONS FOR LINKING TO MC INFONET CONTENT:  </w:t>
      </w:r>
    </w:p>
    <w:p w:rsidR="00B91C79" w:rsidRPr="000B4018" w:rsidRDefault="00B91C79">
      <w:pPr>
        <w:rPr>
          <w:b/>
          <w:i/>
          <w:u w:val="single"/>
        </w:rPr>
      </w:pPr>
      <w:r>
        <w:t xml:space="preserve">Links to MC Infonet content will still be functional, with one minor change in the link structure.  Please note from the following example that users linking (e.g., email  links or links from an Inside MC Online article), to MC Infonet content will need to insert an additional forward slash “/” after the mcinfonet.org domain in the URL.  </w:t>
      </w:r>
    </w:p>
    <w:p w:rsidR="00B91C79" w:rsidRDefault="00B91C79">
      <w:r>
        <w:t xml:space="preserve">Example:  </w:t>
      </w:r>
      <w:hyperlink r:id="rId6" w:history="1">
        <w:r w:rsidRPr="00F918A9">
          <w:rPr>
            <w:rStyle w:val="Hyperlink"/>
          </w:rPr>
          <w:t>www.mcinfonet.org//example.htm</w:t>
        </w:r>
      </w:hyperlink>
      <w:r>
        <w:t xml:space="preserve">   </w:t>
      </w:r>
    </w:p>
    <w:p w:rsidR="00B91C79" w:rsidRDefault="00B91C79">
      <w:r>
        <w:t xml:space="preserve">Once the link is clicked, users will be directed to the My MC login page.  Once login is complete, the requested information will appear.  </w:t>
      </w:r>
    </w:p>
    <w:p w:rsidR="00B91C79" w:rsidRDefault="00B91C79">
      <w:r>
        <w:t xml:space="preserve">Any questions on this change can be directed to our IT Help Desk at (240) 567-7222.  </w:t>
      </w:r>
    </w:p>
    <w:p w:rsidR="00B91C79" w:rsidRDefault="00B91C79"/>
    <w:sectPr w:rsidR="00B91C79" w:rsidSect="00B707A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61963"/>
    <w:rsid w:val="000B4018"/>
    <w:rsid w:val="000F43A0"/>
    <w:rsid w:val="000F7803"/>
    <w:rsid w:val="00111D22"/>
    <w:rsid w:val="001D773A"/>
    <w:rsid w:val="00261963"/>
    <w:rsid w:val="006854B5"/>
    <w:rsid w:val="00692D25"/>
    <w:rsid w:val="00777629"/>
    <w:rsid w:val="009B7E57"/>
    <w:rsid w:val="00AF679D"/>
    <w:rsid w:val="00B707AC"/>
    <w:rsid w:val="00B91C79"/>
    <w:rsid w:val="00C50FEF"/>
    <w:rsid w:val="00C92C52"/>
    <w:rsid w:val="00CE092D"/>
    <w:rsid w:val="00D20F93"/>
    <w:rsid w:val="00F114AE"/>
    <w:rsid w:val="00F918A9"/>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7AC"/>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0F43A0"/>
    <w:rPr>
      <w:rFonts w:cs="Times New Roman"/>
      <w:color w:val="0000FF"/>
      <w:u w:val="single"/>
    </w:rPr>
  </w:style>
  <w:style w:type="paragraph" w:styleId="BalloonText">
    <w:name w:val="Balloon Text"/>
    <w:basedOn w:val="Normal"/>
    <w:link w:val="BalloonTextChar"/>
    <w:uiPriority w:val="99"/>
    <w:semiHidden/>
    <w:rsid w:val="000F43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F43A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cinfonet.org//example.htm" TargetMode="External"/><Relationship Id="rId5" Type="http://schemas.openxmlformats.org/officeDocument/2006/relationships/hyperlink" Target="http://www.mcinfonet.org"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1</Pages>
  <Words>200</Words>
  <Characters>1143</Characters>
  <Application>Microsoft Office Outlook</Application>
  <DocSecurity>0</DocSecurity>
  <Lines>0</Lines>
  <Paragraphs>0</Paragraphs>
  <ScaleCrop>false</ScaleCrop>
  <Company>Montgomery College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 Infonet – IMPORTANT CHANGES COMING SOON</dc:title>
  <dc:subject/>
  <dc:creator>Montgomery College</dc:creator>
  <cp:keywords/>
  <dc:description/>
  <cp:lastModifiedBy>Montgomery College</cp:lastModifiedBy>
  <cp:revision>2</cp:revision>
  <cp:lastPrinted>2009-03-18T20:39:00Z</cp:lastPrinted>
  <dcterms:created xsi:type="dcterms:W3CDTF">2009-03-23T15:30:00Z</dcterms:created>
  <dcterms:modified xsi:type="dcterms:W3CDTF">2009-03-23T15:30:00Z</dcterms:modified>
</cp:coreProperties>
</file>